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78" w:rsidRDefault="00313A78" w:rsidP="0002414E">
      <w:pPr>
        <w:ind w:left="5664"/>
        <w:jc w:val="both"/>
        <w:rPr>
          <w:szCs w:val="30"/>
        </w:rPr>
      </w:pPr>
      <w:r>
        <w:rPr>
          <w:noProof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-248285</wp:posOffset>
            </wp:positionV>
            <wp:extent cx="6823710" cy="1315720"/>
            <wp:effectExtent l="19050" t="0" r="0" b="0"/>
            <wp:wrapTight wrapText="bothSides">
              <wp:wrapPolygon edited="0">
                <wp:start x="-60" y="0"/>
                <wp:lineTo x="-60" y="21266"/>
                <wp:lineTo x="21588" y="21266"/>
                <wp:lineTo x="21588" y="0"/>
                <wp:lineTo x="-60" y="0"/>
              </wp:wrapPolygon>
            </wp:wrapTight>
            <wp:docPr id="3" name="Рисунок 1" descr="ГС_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С_Р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10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414E" w:rsidRDefault="0002414E" w:rsidP="0002414E">
      <w:pPr>
        <w:ind w:firstLine="6120"/>
        <w:rPr>
          <w:szCs w:val="30"/>
        </w:rPr>
      </w:pPr>
      <w:r>
        <w:rPr>
          <w:szCs w:val="30"/>
        </w:rPr>
        <w:t xml:space="preserve">Главам </w:t>
      </w:r>
    </w:p>
    <w:p w:rsidR="0002414E" w:rsidRDefault="0002414E" w:rsidP="0002414E">
      <w:pPr>
        <w:ind w:firstLine="6120"/>
        <w:rPr>
          <w:szCs w:val="30"/>
        </w:rPr>
      </w:pPr>
      <w:r>
        <w:rPr>
          <w:szCs w:val="30"/>
        </w:rPr>
        <w:t xml:space="preserve">муниципальных образований </w:t>
      </w:r>
    </w:p>
    <w:p w:rsidR="0002414E" w:rsidRDefault="0002414E" w:rsidP="0002414E">
      <w:pPr>
        <w:ind w:firstLine="6120"/>
        <w:rPr>
          <w:szCs w:val="30"/>
        </w:rPr>
      </w:pPr>
      <w:r>
        <w:rPr>
          <w:szCs w:val="30"/>
        </w:rPr>
        <w:t>Республики Татарстан</w:t>
      </w:r>
    </w:p>
    <w:p w:rsidR="0002414E" w:rsidRDefault="0002414E" w:rsidP="0002414E">
      <w:pPr>
        <w:jc w:val="center"/>
        <w:rPr>
          <w:szCs w:val="30"/>
        </w:rPr>
      </w:pPr>
    </w:p>
    <w:p w:rsidR="0002414E" w:rsidRDefault="0002414E" w:rsidP="0002414E">
      <w:pPr>
        <w:jc w:val="center"/>
        <w:rPr>
          <w:szCs w:val="30"/>
        </w:rPr>
      </w:pPr>
    </w:p>
    <w:p w:rsidR="0002414E" w:rsidRDefault="0002414E" w:rsidP="0002414E">
      <w:pPr>
        <w:jc w:val="center"/>
        <w:rPr>
          <w:szCs w:val="30"/>
        </w:rPr>
      </w:pPr>
      <w:r>
        <w:rPr>
          <w:szCs w:val="30"/>
        </w:rPr>
        <w:t>Уважаемые коллеги!</w:t>
      </w:r>
    </w:p>
    <w:p w:rsidR="0002414E" w:rsidRDefault="0002414E" w:rsidP="0002414E">
      <w:pPr>
        <w:jc w:val="both"/>
        <w:rPr>
          <w:szCs w:val="30"/>
        </w:rPr>
      </w:pPr>
    </w:p>
    <w:p w:rsidR="0002414E" w:rsidRDefault="0002414E" w:rsidP="0002414E">
      <w:pPr>
        <w:ind w:firstLine="708"/>
        <w:jc w:val="both"/>
        <w:rPr>
          <w:szCs w:val="30"/>
        </w:rPr>
      </w:pPr>
      <w:r>
        <w:rPr>
          <w:szCs w:val="30"/>
        </w:rPr>
        <w:t xml:space="preserve">Согласно распоряжению Председателя Государственного Совета Республики Татарстан Ф.Х. </w:t>
      </w:r>
      <w:proofErr w:type="spellStart"/>
      <w:r>
        <w:rPr>
          <w:szCs w:val="30"/>
        </w:rPr>
        <w:t>Мухаметшина</w:t>
      </w:r>
      <w:proofErr w:type="spellEnd"/>
      <w:r>
        <w:rPr>
          <w:szCs w:val="30"/>
        </w:rPr>
        <w:t xml:space="preserve">, в целях правового просвещения, воспитания активной гражданской позиции и формирования патриотизма, углубления знаний учащихся о государственном устройстве страны и поощрения их творческой активности в период с 15 по </w:t>
      </w:r>
      <w:r>
        <w:rPr>
          <w:szCs w:val="30"/>
        </w:rPr>
        <w:br/>
        <w:t xml:space="preserve">20 февраля 2021 года в общеобразовательных организациях нашей республики будут проводиться парламентские уроки, посвященные объявленному </w:t>
      </w:r>
      <w:r>
        <w:rPr>
          <w:szCs w:val="30"/>
        </w:rPr>
        <w:br/>
        <w:t xml:space="preserve">в республике Году родных языков и народного единства, на тему: «Татарстан – наш общий дом. Единство народов, культурное и языковое многообразие как уникальное богатство республики». </w:t>
      </w:r>
    </w:p>
    <w:p w:rsidR="0002414E" w:rsidRDefault="0002414E" w:rsidP="0002414E">
      <w:pPr>
        <w:ind w:firstLine="708"/>
        <w:jc w:val="both"/>
        <w:rPr>
          <w:szCs w:val="30"/>
        </w:rPr>
      </w:pPr>
      <w:r>
        <w:rPr>
          <w:szCs w:val="30"/>
        </w:rPr>
        <w:t>Просим Вас определить образовательные организации и пригласить для участия в парламентских уроках депутатов Государственного Совета Республики Татарстан и депутатов Вашего муниципального образования.</w:t>
      </w:r>
    </w:p>
    <w:p w:rsidR="0002414E" w:rsidRDefault="0002414E" w:rsidP="0002414E">
      <w:pPr>
        <w:jc w:val="both"/>
        <w:rPr>
          <w:szCs w:val="30"/>
        </w:rPr>
      </w:pPr>
    </w:p>
    <w:p w:rsidR="0002414E" w:rsidRDefault="0002414E" w:rsidP="0002414E">
      <w:pPr>
        <w:jc w:val="both"/>
        <w:rPr>
          <w:szCs w:val="30"/>
        </w:rPr>
      </w:pPr>
    </w:p>
    <w:p w:rsidR="0013242C" w:rsidRDefault="0002414E" w:rsidP="0002414E">
      <w:pPr>
        <w:jc w:val="both"/>
        <w:rPr>
          <w:szCs w:val="30"/>
        </w:rPr>
      </w:pPr>
      <w:r>
        <w:rPr>
          <w:szCs w:val="30"/>
        </w:rPr>
        <w:t>С уважением</w:t>
      </w:r>
    </w:p>
    <w:p w:rsidR="0013242C" w:rsidRDefault="0013242C" w:rsidP="0013242C">
      <w:pPr>
        <w:rPr>
          <w:szCs w:val="30"/>
        </w:rPr>
      </w:pPr>
    </w:p>
    <w:p w:rsidR="0013242C" w:rsidRDefault="0013242C" w:rsidP="0013242C">
      <w:pPr>
        <w:rPr>
          <w:szCs w:val="30"/>
        </w:rPr>
      </w:pPr>
      <w:r>
        <w:rPr>
          <w:szCs w:val="30"/>
        </w:rPr>
        <w:t xml:space="preserve">руководитель рабочей группы </w:t>
      </w:r>
    </w:p>
    <w:p w:rsidR="0013242C" w:rsidRDefault="0013242C" w:rsidP="0013242C">
      <w:pPr>
        <w:rPr>
          <w:szCs w:val="30"/>
        </w:rPr>
      </w:pPr>
      <w:r>
        <w:rPr>
          <w:szCs w:val="30"/>
        </w:rPr>
        <w:t>по организации и проведению Парламентского урока,</w:t>
      </w:r>
    </w:p>
    <w:p w:rsidR="0013242C" w:rsidRPr="0030544E" w:rsidRDefault="0013242C" w:rsidP="0013242C">
      <w:pPr>
        <w:spacing w:before="120"/>
        <w:rPr>
          <w:szCs w:val="30"/>
        </w:rPr>
      </w:pPr>
      <w:r>
        <w:rPr>
          <w:szCs w:val="30"/>
        </w:rPr>
        <w:t>п</w:t>
      </w:r>
      <w:r w:rsidRPr="0030544E">
        <w:rPr>
          <w:szCs w:val="30"/>
        </w:rPr>
        <w:t>редседатель Комиссии</w:t>
      </w:r>
      <w:r>
        <w:rPr>
          <w:szCs w:val="30"/>
        </w:rPr>
        <w:t xml:space="preserve"> </w:t>
      </w:r>
    </w:p>
    <w:p w:rsidR="0013242C" w:rsidRDefault="0013242C" w:rsidP="0013242C">
      <w:pPr>
        <w:rPr>
          <w:szCs w:val="30"/>
        </w:rPr>
      </w:pPr>
      <w:r w:rsidRPr="0030544E">
        <w:rPr>
          <w:szCs w:val="30"/>
        </w:rPr>
        <w:t>по установлению</w:t>
      </w:r>
      <w:r>
        <w:rPr>
          <w:szCs w:val="30"/>
        </w:rPr>
        <w:t xml:space="preserve"> </w:t>
      </w:r>
      <w:r w:rsidRPr="0030544E">
        <w:rPr>
          <w:szCs w:val="30"/>
        </w:rPr>
        <w:t xml:space="preserve">идентичности </w:t>
      </w:r>
    </w:p>
    <w:p w:rsidR="0013242C" w:rsidRDefault="0013242C" w:rsidP="0013242C">
      <w:pPr>
        <w:rPr>
          <w:szCs w:val="30"/>
        </w:rPr>
      </w:pPr>
      <w:r w:rsidRPr="0030544E">
        <w:rPr>
          <w:szCs w:val="30"/>
        </w:rPr>
        <w:t>текстов законов</w:t>
      </w:r>
      <w:r>
        <w:rPr>
          <w:szCs w:val="30"/>
        </w:rPr>
        <w:t xml:space="preserve"> </w:t>
      </w:r>
      <w:r w:rsidRPr="0030544E">
        <w:rPr>
          <w:szCs w:val="30"/>
        </w:rPr>
        <w:t>Республики Татарстан</w:t>
      </w:r>
      <w:r>
        <w:rPr>
          <w:szCs w:val="30"/>
        </w:rPr>
        <w:t xml:space="preserve"> </w:t>
      </w:r>
    </w:p>
    <w:p w:rsidR="00BD762B" w:rsidRDefault="0013242C" w:rsidP="00FA2F7F">
      <w:r w:rsidRPr="0030544E">
        <w:rPr>
          <w:szCs w:val="30"/>
        </w:rPr>
        <w:t xml:space="preserve">на татарском и русском языках </w:t>
      </w:r>
      <w:r>
        <w:rPr>
          <w:szCs w:val="30"/>
        </w:rPr>
        <w:t xml:space="preserve">                                                 </w:t>
      </w:r>
      <w:r w:rsidR="0002414E">
        <w:rPr>
          <w:szCs w:val="30"/>
        </w:rPr>
        <w:t xml:space="preserve">   </w:t>
      </w:r>
      <w:r>
        <w:rPr>
          <w:szCs w:val="30"/>
        </w:rPr>
        <w:t xml:space="preserve">   </w:t>
      </w:r>
      <w:r w:rsidR="00715F4D">
        <w:rPr>
          <w:szCs w:val="30"/>
        </w:rPr>
        <w:t xml:space="preserve"> </w:t>
      </w:r>
      <w:r>
        <w:rPr>
          <w:szCs w:val="30"/>
        </w:rPr>
        <w:t xml:space="preserve">Р.А. </w:t>
      </w:r>
      <w:proofErr w:type="spellStart"/>
      <w:r>
        <w:rPr>
          <w:szCs w:val="30"/>
        </w:rPr>
        <w:t>Ратникова</w:t>
      </w:r>
      <w:proofErr w:type="spellEnd"/>
      <w:r>
        <w:rPr>
          <w:szCs w:val="30"/>
        </w:rPr>
        <w:t xml:space="preserve"> </w:t>
      </w:r>
    </w:p>
    <w:sectPr w:rsidR="00BD762B" w:rsidSect="0002414E">
      <w:headerReference w:type="default" r:id="rId7"/>
      <w:pgSz w:w="11906" w:h="16838" w:code="9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3A6" w:rsidRDefault="002753A6">
      <w:r>
        <w:separator/>
      </w:r>
    </w:p>
  </w:endnote>
  <w:endnote w:type="continuationSeparator" w:id="0">
    <w:p w:rsidR="002753A6" w:rsidRDefault="00275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3A6" w:rsidRDefault="002753A6">
      <w:r>
        <w:separator/>
      </w:r>
    </w:p>
  </w:footnote>
  <w:footnote w:type="continuationSeparator" w:id="0">
    <w:p w:rsidR="002753A6" w:rsidRDefault="002753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987" w:rsidRDefault="00000BEF" w:rsidP="00BD762B">
    <w:pPr>
      <w:pStyle w:val="a3"/>
      <w:jc w:val="center"/>
    </w:pPr>
    <w:r>
      <w:rPr>
        <w:rStyle w:val="a7"/>
      </w:rPr>
      <w:fldChar w:fldCharType="begin"/>
    </w:r>
    <w:r w:rsidR="00CC5987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943CEB">
      <w:rPr>
        <w:rStyle w:val="a7"/>
        <w:noProof/>
      </w:rPr>
      <w:t>2</w:t>
    </w:r>
    <w:r>
      <w:rPr>
        <w:rStyle w:val="a7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357BD4"/>
    <w:rsid w:val="00000BEF"/>
    <w:rsid w:val="00010190"/>
    <w:rsid w:val="00016376"/>
    <w:rsid w:val="0002414E"/>
    <w:rsid w:val="00030221"/>
    <w:rsid w:val="00052781"/>
    <w:rsid w:val="000602B1"/>
    <w:rsid w:val="00063EFE"/>
    <w:rsid w:val="000674C3"/>
    <w:rsid w:val="0008472B"/>
    <w:rsid w:val="00092FB9"/>
    <w:rsid w:val="000B5FA8"/>
    <w:rsid w:val="000C2A19"/>
    <w:rsid w:val="000D34BC"/>
    <w:rsid w:val="000D5739"/>
    <w:rsid w:val="000E76E7"/>
    <w:rsid w:val="000F564C"/>
    <w:rsid w:val="000F5E28"/>
    <w:rsid w:val="00102A05"/>
    <w:rsid w:val="001107A9"/>
    <w:rsid w:val="00120E6C"/>
    <w:rsid w:val="00122C63"/>
    <w:rsid w:val="0013050D"/>
    <w:rsid w:val="001319FC"/>
    <w:rsid w:val="0013242C"/>
    <w:rsid w:val="0014649B"/>
    <w:rsid w:val="00152362"/>
    <w:rsid w:val="0018181C"/>
    <w:rsid w:val="00181A90"/>
    <w:rsid w:val="001849D4"/>
    <w:rsid w:val="001A0DCD"/>
    <w:rsid w:val="001A3A9B"/>
    <w:rsid w:val="001D25AF"/>
    <w:rsid w:val="001F36E7"/>
    <w:rsid w:val="002000E4"/>
    <w:rsid w:val="00225EA2"/>
    <w:rsid w:val="002266A1"/>
    <w:rsid w:val="0026112E"/>
    <w:rsid w:val="002723E3"/>
    <w:rsid w:val="002753A6"/>
    <w:rsid w:val="00296484"/>
    <w:rsid w:val="002D0AB5"/>
    <w:rsid w:val="00303AA2"/>
    <w:rsid w:val="00311775"/>
    <w:rsid w:val="00313A78"/>
    <w:rsid w:val="003215B7"/>
    <w:rsid w:val="003308A1"/>
    <w:rsid w:val="00357BD4"/>
    <w:rsid w:val="003949D6"/>
    <w:rsid w:val="00394AB8"/>
    <w:rsid w:val="004041EC"/>
    <w:rsid w:val="00421FD5"/>
    <w:rsid w:val="004475C0"/>
    <w:rsid w:val="00452906"/>
    <w:rsid w:val="00480F33"/>
    <w:rsid w:val="00483672"/>
    <w:rsid w:val="00485C6D"/>
    <w:rsid w:val="004A53A5"/>
    <w:rsid w:val="004C7C68"/>
    <w:rsid w:val="004E4043"/>
    <w:rsid w:val="005002BF"/>
    <w:rsid w:val="005278DD"/>
    <w:rsid w:val="00532463"/>
    <w:rsid w:val="00551EDE"/>
    <w:rsid w:val="00554FA6"/>
    <w:rsid w:val="00563B44"/>
    <w:rsid w:val="005804AC"/>
    <w:rsid w:val="005952DE"/>
    <w:rsid w:val="00595A14"/>
    <w:rsid w:val="005A7CD7"/>
    <w:rsid w:val="005B70B7"/>
    <w:rsid w:val="005D3B8D"/>
    <w:rsid w:val="005D5757"/>
    <w:rsid w:val="005D6526"/>
    <w:rsid w:val="005E7135"/>
    <w:rsid w:val="005E7625"/>
    <w:rsid w:val="005F0AA7"/>
    <w:rsid w:val="005F789E"/>
    <w:rsid w:val="00626F7E"/>
    <w:rsid w:val="006440FC"/>
    <w:rsid w:val="006448D6"/>
    <w:rsid w:val="0065179B"/>
    <w:rsid w:val="0065517D"/>
    <w:rsid w:val="00665096"/>
    <w:rsid w:val="006770EC"/>
    <w:rsid w:val="00691B4A"/>
    <w:rsid w:val="00695D0A"/>
    <w:rsid w:val="006C26FB"/>
    <w:rsid w:val="006E3135"/>
    <w:rsid w:val="006E3D32"/>
    <w:rsid w:val="006E6E39"/>
    <w:rsid w:val="006F0231"/>
    <w:rsid w:val="00715F4D"/>
    <w:rsid w:val="00723409"/>
    <w:rsid w:val="00736D75"/>
    <w:rsid w:val="00744287"/>
    <w:rsid w:val="00753A2A"/>
    <w:rsid w:val="0075689E"/>
    <w:rsid w:val="00761FD7"/>
    <w:rsid w:val="00764FFD"/>
    <w:rsid w:val="00790D62"/>
    <w:rsid w:val="007931DD"/>
    <w:rsid w:val="00793EBF"/>
    <w:rsid w:val="007A037D"/>
    <w:rsid w:val="007A4477"/>
    <w:rsid w:val="007B35E5"/>
    <w:rsid w:val="007D317E"/>
    <w:rsid w:val="007D7825"/>
    <w:rsid w:val="007F0B50"/>
    <w:rsid w:val="00806044"/>
    <w:rsid w:val="0081739B"/>
    <w:rsid w:val="008237DA"/>
    <w:rsid w:val="008323FC"/>
    <w:rsid w:val="008374D0"/>
    <w:rsid w:val="008410BE"/>
    <w:rsid w:val="0089002F"/>
    <w:rsid w:val="008A27F2"/>
    <w:rsid w:val="008B4E59"/>
    <w:rsid w:val="008D1534"/>
    <w:rsid w:val="008F75D4"/>
    <w:rsid w:val="00901B3F"/>
    <w:rsid w:val="00902469"/>
    <w:rsid w:val="00915C2A"/>
    <w:rsid w:val="00917659"/>
    <w:rsid w:val="009265A0"/>
    <w:rsid w:val="00943CEB"/>
    <w:rsid w:val="00965FBC"/>
    <w:rsid w:val="009702AF"/>
    <w:rsid w:val="009A656F"/>
    <w:rsid w:val="009B65ED"/>
    <w:rsid w:val="009D73F7"/>
    <w:rsid w:val="009E5ADF"/>
    <w:rsid w:val="00A02D72"/>
    <w:rsid w:val="00A04BD1"/>
    <w:rsid w:val="00A0743E"/>
    <w:rsid w:val="00A110C2"/>
    <w:rsid w:val="00A14284"/>
    <w:rsid w:val="00A24460"/>
    <w:rsid w:val="00A41BFA"/>
    <w:rsid w:val="00A4212E"/>
    <w:rsid w:val="00A54DD4"/>
    <w:rsid w:val="00A56202"/>
    <w:rsid w:val="00A63E21"/>
    <w:rsid w:val="00A906D7"/>
    <w:rsid w:val="00A91A00"/>
    <w:rsid w:val="00AD1450"/>
    <w:rsid w:val="00AE2D43"/>
    <w:rsid w:val="00B57728"/>
    <w:rsid w:val="00B62CE3"/>
    <w:rsid w:val="00B91031"/>
    <w:rsid w:val="00B92957"/>
    <w:rsid w:val="00B93F67"/>
    <w:rsid w:val="00B940A4"/>
    <w:rsid w:val="00BA55D9"/>
    <w:rsid w:val="00BB6C38"/>
    <w:rsid w:val="00BD762B"/>
    <w:rsid w:val="00C27437"/>
    <w:rsid w:val="00C51B6F"/>
    <w:rsid w:val="00C60471"/>
    <w:rsid w:val="00C74395"/>
    <w:rsid w:val="00C971F4"/>
    <w:rsid w:val="00CC46FF"/>
    <w:rsid w:val="00CC5987"/>
    <w:rsid w:val="00D10D1F"/>
    <w:rsid w:val="00D14374"/>
    <w:rsid w:val="00D263A3"/>
    <w:rsid w:val="00D37E2B"/>
    <w:rsid w:val="00D40B05"/>
    <w:rsid w:val="00D45E41"/>
    <w:rsid w:val="00D639F1"/>
    <w:rsid w:val="00D827D8"/>
    <w:rsid w:val="00DF5C19"/>
    <w:rsid w:val="00DF676E"/>
    <w:rsid w:val="00DF7F43"/>
    <w:rsid w:val="00E1725E"/>
    <w:rsid w:val="00E216B1"/>
    <w:rsid w:val="00E2238D"/>
    <w:rsid w:val="00E41CB1"/>
    <w:rsid w:val="00E45E4B"/>
    <w:rsid w:val="00E669D3"/>
    <w:rsid w:val="00E72B6C"/>
    <w:rsid w:val="00E8113A"/>
    <w:rsid w:val="00E865F7"/>
    <w:rsid w:val="00EA1C7E"/>
    <w:rsid w:val="00EB5A34"/>
    <w:rsid w:val="00EE2DF9"/>
    <w:rsid w:val="00F3430C"/>
    <w:rsid w:val="00F372CB"/>
    <w:rsid w:val="00F4262B"/>
    <w:rsid w:val="00F61F42"/>
    <w:rsid w:val="00F94632"/>
    <w:rsid w:val="00FA2F7F"/>
    <w:rsid w:val="00FE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2F7F"/>
    <w:rPr>
      <w:sz w:val="30"/>
      <w:szCs w:val="24"/>
    </w:rPr>
  </w:style>
  <w:style w:type="paragraph" w:styleId="3">
    <w:name w:val="heading 3"/>
    <w:basedOn w:val="a"/>
    <w:next w:val="a"/>
    <w:link w:val="30"/>
    <w:qFormat/>
    <w:rsid w:val="005E7135"/>
    <w:pPr>
      <w:keepNext/>
      <w:ind w:firstLine="5529"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E5AD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E5AD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E41CB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26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BD762B"/>
  </w:style>
  <w:style w:type="paragraph" w:styleId="31">
    <w:name w:val="Body Text 3"/>
    <w:basedOn w:val="a"/>
    <w:link w:val="32"/>
    <w:rsid w:val="003949D6"/>
    <w:pPr>
      <w:jc w:val="both"/>
    </w:pPr>
    <w:rPr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3949D6"/>
    <w:rPr>
      <w:b/>
      <w:sz w:val="28"/>
    </w:rPr>
  </w:style>
  <w:style w:type="character" w:customStyle="1" w:styleId="extended-textshort">
    <w:name w:val="extended-text__short"/>
    <w:basedOn w:val="a0"/>
    <w:rsid w:val="00595A14"/>
  </w:style>
  <w:style w:type="character" w:customStyle="1" w:styleId="30">
    <w:name w:val="Заголовок 3 Знак"/>
    <w:basedOn w:val="a0"/>
    <w:link w:val="3"/>
    <w:rsid w:val="005E7135"/>
    <w:rPr>
      <w:sz w:val="28"/>
    </w:rPr>
  </w:style>
  <w:style w:type="character" w:styleId="a8">
    <w:name w:val="Hyperlink"/>
    <w:basedOn w:val="a0"/>
    <w:rsid w:val="00793E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&#1041;&#1083;&#1072;&#1085;&#1082;%20&#1057;&#1077;&#1082;&#1088;&#1077;&#1090;&#1072;&#1088;&#1103;%20&#1043;&#1057;%20&#1056;&#105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Секретаря ГС РТ</Template>
  <TotalTime>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GSRT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Gataullina317</cp:lastModifiedBy>
  <cp:revision>3</cp:revision>
  <cp:lastPrinted>2019-11-27T12:08:00Z</cp:lastPrinted>
  <dcterms:created xsi:type="dcterms:W3CDTF">2021-02-08T06:42:00Z</dcterms:created>
  <dcterms:modified xsi:type="dcterms:W3CDTF">2021-02-08T06:43:00Z</dcterms:modified>
</cp:coreProperties>
</file>